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Vejmolová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Dvorník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Peťovský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Peťovský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Peťovský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druizstev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Valtice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Valtice 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TJ Lokomotiva Valtice 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02.04.25</w:t>
      </w:r>
      <w:r>
        <w:tab/>
      </w:r>
      <w:r>
        <w:t>st</w:t>
      </w:r>
      <w:r>
        <w:tab/>
      </w:r>
      <w:r>
        <w:t>18:00</w:t>
      </w:r>
      <w:r>
        <w:tab/>
      </w:r>
      <w:r>
        <w:t>TJ Sokol Mistřín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Gumárny Zubří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18:00</w:t>
      </w:r>
      <w:r>
        <w:tab/>
      </w:r>
      <w:r>
        <w:t>TJ Gumárny Zubří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Vážany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Mistřín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02.04.25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Mistřín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Šanov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Gumárny Zubří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26.10.24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Vážany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Valašské Meziříčí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08.02.25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07.03.25</w:t>
      </w:r>
      <w:r>
        <w:tab/>
      </w:r>
      <w:r>
        <w:t>pá</w:t>
      </w:r>
      <w:r>
        <w:tab/>
      </w:r>
      <w:r>
        <w:t>18:30</w:t>
      </w:r>
      <w:r>
        <w:tab/>
      </w:r>
      <w:r>
        <w:t>TJ Sokol Šanov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Mlynarik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602 890 809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roman.mlynarik@seznam.cz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Polepil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605 515 578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martin.polepil@seznam.cz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607 767 125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799 505 932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605 161 108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