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 - Nový Jičín, Přerov, Vsetín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Dvorská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Mandák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Nový Jičín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03.04.25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13.03.25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Nový Jičín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Nový Jičín ˝B˝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20.02.25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KK Lipník nad Bečvou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Lipník nad Bečvou ˝C˝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21.11.24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03.04.25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20.02.25</w:t>
      </w:r>
      <w:r>
        <w:tab/>
      </w:r>
      <w:r>
        <w:t>čt</w:t>
      </w:r>
      <w:r>
        <w:tab/>
      </w:r>
      <w:r>
        <w:t>16:30</w:t>
      </w:r>
      <w:r>
        <w:tab/>
      </w:r>
      <w:r>
        <w:t>TJ Odry 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Bílovec ˝B˝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TJ Spartak Bílovec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17.10.24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31.10.24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21.11.24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28.11.24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16.01.25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30.01.25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TJ Spartak Bílovec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27.02.25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TJ Nový Jičín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06.03.25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Odry </w:t>
      </w:r>
      <w:r>
        <w:t> - KK Lipník nad Bečvou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13.03.25</w:t>
      </w:r>
      <w:r>
        <w:tab/>
      </w:r>
      <w:r>
        <w:t>čt</w:t>
      </w:r>
      <w:r>
        <w:tab/>
      </w:r>
      <w:r>
        <w:t>16:30</w:t>
      </w:r>
      <w:r>
        <w:tab/>
      </w:r>
      <w:r>
        <w:t>TJ Spartak Bílovec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20.03.25</w:t>
      </w:r>
      <w:r>
        <w:tab/>
      </w:r>
      <w:r>
        <w:t>čt</w:t>
      </w:r>
      <w:r>
        <w:tab/>
      </w:r>
      <w:r>
        <w:t>16:30</w:t>
      </w:r>
      <w:r>
        <w:tab/>
      </w:r>
      <w:r>
        <w:t>TJ Nový Jičín ˝B˝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27.03.25</w:t>
      </w:r>
      <w:r>
        <w:tab/>
      </w:r>
      <w:r>
        <w:t>čt</w:t>
      </w:r>
      <w:r>
        <w:tab/>
      </w:r>
      <w:r>
        <w:t>16:30</w:t>
      </w:r>
      <w:r>
        <w:tab/>
      </w:r>
      <w:r>
        <w:t>KK Lipník nad Bečvou ˝C˝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Tichánek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604 688 028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ptichanek@seznam.cz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Mandák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602 735 415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mandak.laco@volny.cz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Bílovec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Horák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736 610 517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horak.premysl@seznam.cz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Kučáková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604 256 097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kucakovalucie1@seznam.cz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