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Zlínský krajský přebor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Husek Bohuslav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Beno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Barbora Divílková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Beno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Alois Beňo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Beno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Machala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Zoltán Bagári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Bojkovice Krons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Nedopil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Otrokovice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Kelč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 Divílek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Machová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Kroměříž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Bohuslav Husek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SC Bylnice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Alois Beňo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Bojkovice Krons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Kroměříž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Jiskra Otrokovice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Sokol Machová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VKK Vsetín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KC Zlín C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SC Bylnice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Kelč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KK Kroměříž B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Bojkovice Krons</w:t>
      </w:r>
      <w:r>
        <w:t> - TJ Sokol Machová A</w:t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Bojkovice Krons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Kelč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Sokol Machová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13.12.24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SC Bylnice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Jiskra Otrokovice B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TJ Bojkovice Krons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KC Zlín C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VKK Vsetín B</w:t>
      </w:r>
      <w:r>
        <w:t> - KK Kroměříž A</w:t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VKK Vsetín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Kelč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Bojkovice Krons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Sokol Machová A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TJ Jiskra Otrokovice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KK Kroměříž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Kelč</w:t>
      </w:r>
      <w:r>
        <w:t> - KC Zlín C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SC Bylnice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Kelč</w:t>
      </w:r>
      <w:r>
        <w:t> - VKK Vsetín B</w:t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TJ Kelč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KK Kroměříž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Sokol Machová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Jiskra Otrokovice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A</w:t>
      </w:r>
      <w:r>
        <w:t> - TJ Bojkovice Krons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KK Kroměříž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Bojkovice Krons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Jiskra Otrokovice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Machová A</w:t>
      </w:r>
      <w:r>
        <w:t> - TJ Sokol Machová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18.01.25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>TJ Jiskra Otrokovice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Sokol Machová A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Machová A</w:t>
      </w:r>
      <w:r>
        <w:t> - KK Kroměříž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Otrokovice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SC Bylnice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KK Kroměříž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02.11.24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VKK Vsetín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KK Kroměříž A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TJ Sokol Machová B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>SC Bylnice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Otrokovice B</w:t>
      </w:r>
      <w:r>
        <w:t> - TJ Sokol Machová A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TJ Bojkovice Krons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KC Zlín C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Kroměříž B - </w:t>
      </w:r>
      <w:r>
        <w:rPr>
          <w:color w:val="00B050"/>
        </w:rPr>
        <w:t>TJ Jiskra Otrokovice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Jiskra Otrokovice B</w:t>
      </w:r>
      <w:r>
        <w:t> - TJ Kelč</w:t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SC Bylnice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KC Zlín C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09.11.24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TJ Bojkovice Krons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23.11.24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TJ Sokol Machová A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TJ Kelč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08.02.25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SC Bylnice</w:t>
      </w:r>
      <w:r>
        <w:t> - TJ Jiskra Otrokovice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22.02.25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KK Kroměříž A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KK Kroměříž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TJ Sokol Machová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SC Bylnice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05.04.25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SC Bylnice</w:t>
      </w:r>
      <w:r>
        <w:t> - VKK Vsetín B</w:t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28.09.24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Jiskra Otrokovice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12.10.24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25.10.24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Kelč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KK Kroměříž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VKK Vsetín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A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TJ Kelč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Sokol Machová B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KC Zlín C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29.03.25</w:t>
      </w:r>
      <w:r>
        <w:tab/>
      </w:r>
      <w:r>
        <w:t>so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SC Bylnice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KC Zlín C</w:t>
      </w:r>
      <w:r>
        <w:t> - TJ Bojkovice Krons</w:t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Kroměříž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SC Bylnice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Kelč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TJ Sokol Machová B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Bojkovice Krons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KC Zlín C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KK Kroměříž A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VKK Vsetín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08.03.25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14:00</w:t>
      </w:r>
      <w:r>
        <w:tab/>
      </w:r>
      <w:r>
        <w:t>TJ Sokol Machová A - </w:t>
      </w:r>
      <w:r>
        <w:rPr>
          <w:color w:val="00B050"/>
        </w:rPr>
        <w:t>KK Kroměříž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Kroměříž B</w:t>
      </w:r>
      <w:r>
        <w:t> - TJ Jiskra Otrokovice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Kroměříž B</w:t>
      </w:r>
      <w:r>
        <w:t> - TJ Sokol Machová B</w:t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Machová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27.09.24</w:t>
      </w:r>
      <w:r>
        <w:tab/>
      </w:r>
      <w:r>
        <w:t>pá</w:t>
      </w:r>
      <w:r>
        <w:tab/>
      </w:r>
      <w:r>
        <w:t>19:00</w:t>
      </w:r>
      <w:r>
        <w:tab/>
      </w:r>
      <w:r>
        <w:t>VKK Vsetín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Zbrojovka Vsetín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SC Bylnice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11.10.24</w:t>
      </w:r>
      <w:r>
        <w:tab/>
      </w:r>
      <w:r>
        <w:t>pá</w:t>
      </w:r>
      <w:r>
        <w:tab/>
      </w:r>
      <w:r>
        <w:t>17:00</w:t>
      </w:r>
      <w:r>
        <w:tab/>
      </w:r>
      <w:r>
        <w:t>TJ Kelč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Kelč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KC Zlín C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TJ Bojkovice Krons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Bojkovice Krons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08.11.24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Jiskra Otrokovice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07.12.24</w:t>
      </w:r>
      <w:r>
        <w:tab/>
      </w:r>
      <w:r>
        <w:t>so</w:t>
      </w:r>
      <w:r>
        <w:tab/>
      </w:r>
      <w:r>
        <w:t>12:00</w:t>
      </w:r>
      <w:r>
        <w:tab/>
      </w:r>
      <w:r>
        <w:t>TJ Sokol Machová A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KK Kroměříž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31.01.25</w:t>
      </w:r>
      <w:r>
        <w:tab/>
      </w:r>
      <w:r>
        <w:t>pá</w:t>
      </w:r>
      <w:r>
        <w:tab/>
      </w:r>
      <w:r>
        <w:t>18:00</w:t>
      </w:r>
      <w:r>
        <w:tab/>
      </w:r>
      <w:r>
        <w:t>TJ Jiskra Otrokovice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Otrokovice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VKK Vsetín B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Bojkovice Krons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KC Zlín C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KC Zlín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Sokol Machová A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22.03.25</w:t>
      </w:r>
      <w:r>
        <w:tab/>
      </w:r>
      <w:r>
        <w:t>so</w:t>
      </w:r>
      <w:r>
        <w:tab/>
      </w:r>
      <w:r>
        <w:t>18:00</w:t>
      </w:r>
      <w:r>
        <w:tab/>
      </w:r>
      <w:r>
        <w:t>SC Bylnice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TJ Sokol Luhačovice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Machová B</w:t>
      </w:r>
      <w:r>
        <w:t> - TJ Kelč</w:t>
      </w:r>
      <w:r>
        <w:tab/>
      </w:r>
      <w:r>
        <w:rPr>
          <w:sz w:val="14"/>
          <w:szCs w:val="14"/>
        </w:rPr>
        <w:t>TJ Sokol Machová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Kroměříž B - </w:t>
      </w:r>
      <w:r>
        <w:rPr>
          <w:color w:val="00B050"/>
        </w:rPr>
        <w:t>TJ Sokol Machová B</w:t>
      </w:r>
      <w:r>
        <w:t/>
      </w:r>
      <w:r>
        <w:tab/>
      </w:r>
      <w:r>
        <w:rPr>
          <w:sz w:val="14"/>
          <w:szCs w:val="14"/>
        </w:rPr>
        <w:t>KK Kroměříž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