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Zlínská krajská soutěž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pitrun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Kelišek Ondra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VKK Vsetín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Chropyně 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Zubří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Machová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Luhačovice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SC Bylnice 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VKK Vsetín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Spartak Hluk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KK Camo Slavičín A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Luhačovice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Kelč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Hluk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Kelč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KK Camo Slavičín A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KK Camo Slavičín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Zubří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Hluk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VKK Vsetín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Sokol Luhačovice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Chropyně 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Bojkovice Krons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Sokol Machová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SC Bylnice 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Zubří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SC Bylnice 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KK Camo Slavičín A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Sokol Machová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>KK Camo Slavičín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Chropyně 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Bojkovice Krons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Kelč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Zubří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VKK Vsetín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Spartak Hluk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Zubří B</w:t>
      </w:r>
      <w:r>
        <w:t> - KK Camo Slavičín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Bojkovice Krons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Sokol Luhačovice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Sokol Luhačovice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Machová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Spartak Hluk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KK Camo Slavičín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Kelč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13:30</w:t>
      </w:r>
      <w:r>
        <w:tab/>
      </w:r>
      <w:r>
        <w:t>KK Camo Slavičín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Luhačovice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SC Bylnice 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Chropyně 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TJ Kelč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VKK Vsetín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KK Camo Slavičín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Zubří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Chropyně 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Camo Slavičín B</w:t>
      </w:r>
      <w:r>
        <w:t> - TJ Zubří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SC Bylnice 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Kelč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Camo Slavičín B</w:t>
      </w:r>
      <w:r>
        <w:t> - TJ Sokol Machová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KK Camo Slavičín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Sokol Luhačovice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15:00</w:t>
      </w:r>
      <w:r>
        <w:tab/>
      </w:r>
      <w:r>
        <w:t>SC Bylnice 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Camo Slavičín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Zubří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Spartak Hluk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Camo Slavičín B</w:t>
      </w:r>
      <w:r>
        <w:t> - KK Camo Slavičín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Bojkovice Krons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Spartak Hluk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Luhačovice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SC Bylnice 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Kelč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Chropyně 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Bojkovice Krons B</w:t>
      </w:r>
      <w:r>
        <w:t> - TJ Zubří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KK Camo Slavičín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SC Bylnice 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Chropyně 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Luhačovice B</w:t>
      </w:r>
      <w:r>
        <w:t> - VKK Vsetín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KK Camo Slavičín A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Zubří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Luhačovice B</w:t>
      </w:r>
      <w:r>
        <w:t> - TJ Sokol Machová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Bojkovice Krons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Kelč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Spartak Hluk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Luhačovice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Sokol Machová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Kelč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Bylnice 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Bojkovice Krons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Spartak Hluk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Zubří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SC Bylnice B</w:t>
      </w:r>
      <w:r>
        <w:t> - KK Camo Slavičín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Sokol Luhačovice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KK Camo Slavičín A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VKK Vsetín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SC Bylnice B</w:t>
      </w:r>
      <w:r>
        <w:t> - TJ Chropyně 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TJ Zubří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TJ Bojkovice Krons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TJ Sokol Luhačovice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TJ Chropyně 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VKK Vsetín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TJ Spartak Hluk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KK Camo Slavičín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Kelč B</w:t>
      </w:r>
      <w:r>
        <w:t> - TJ Sokol Machová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Kelč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SC Bylnice 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 B</w:t>
      </w:r>
      <w:r>
        <w:t> - KK Camo Slavičín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Kelč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Chropyně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Spartak Hluk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SC Bylnice 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Bojkovice Krons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Machová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KK Camo Slavičín A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Chropyně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VKK Vsetín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Zubří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KK Camo Slavičín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Kelč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Luhačovice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Kelč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SC Bylnice 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Camo Slavičín A</w:t>
      </w:r>
      <w:r>
        <w:t> - KK Camo Slavičín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Camo Slavičín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Sokol Luhačovice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Camo Slavičín A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Spartak Hluk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SC Bylnice 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Sokol Machová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Chropyně 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Zubří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Camo Slavičín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