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KV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Utikalová Miroslava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Repčík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Miroslava Utikalová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Kuchař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Hromada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Kožíšek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Šabina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Slovan K.Vary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Gerhardt Brandl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Pazdera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Kuž.Ji.Hazlov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Aš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Jáchymov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Maršát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Šabina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Kuželky Aš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Kuž.Ji.Hazlov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KK Karlovy Vary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E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Jáchymov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>Slovan K.Vary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C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Kuž.Ji.Hazlov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KK Karlovy Vary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TJ Lomnice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E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Šabina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Šabina 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Šabina </w:t>
      </w:r>
      <w:r>
        <w:t> - Slovan K.Vary C</w:t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Aš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C</w:t>
      </w:r>
      <w:r>
        <w:t> - Slovan K.Vary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Kuželky Aš C</w:t>
      </w:r>
      <w:r>
        <w:t> - Kuž.Ji.Hazlov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KK Karlovy Vary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C</w:t>
      </w:r>
      <w:r>
        <w:t> - TJ Lomnice C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E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Aš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Slovan K.Vary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23.02.25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C</w:t>
      </w:r>
      <w:r>
        <w:t> - TJ Šabina 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13:45</w:t>
      </w:r>
      <w:r>
        <w:tab/>
      </w:r>
      <w:r>
        <w:t>Kuž.Ji.Hazlov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C</w:t>
      </w:r>
      <w:r>
        <w:t> - KK Karlovy Vary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Aš C</w:t>
      </w:r>
      <w:r>
        <w:t> - TJ Lomnice E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Aš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Aš C</w:t>
      </w:r>
      <w:r>
        <w:t> - TJ Jáchymov</w:t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Kuž.Ji.Hazlov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Kuž.Ji.Hazlov C</w:t>
      </w:r>
      <w:r>
        <w:t> - TJ Jáchymov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Slovan K.Vary C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Kuž.Ji.Hazlov C</w:t>
      </w:r>
      <w:r>
        <w:t> - TJ Šabina 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29.10.24</w:t>
      </w:r>
      <w:r>
        <w:tab/>
      </w:r>
      <w:r>
        <w:t>út</w:t>
      </w:r>
      <w:r>
        <w:tab/>
      </w:r>
      <w:r>
        <w:t>17:00</w:t>
      </w:r>
      <w:r>
        <w:tab/>
      </w:r>
      <w:r>
        <w:t>Kuželky Aš C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Kuž.Ji.Hazlov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Kuž.Ji.Hazlov C</w:t>
      </w:r>
      <w:r>
        <w:t> - KK Karlovy Vary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14:30</w:t>
      </w:r>
      <w:r>
        <w:tab/>
      </w:r>
      <w:r>
        <w:t>TJ Lomnice C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Kuž.Ji.Hazlov C</w:t>
      </w:r>
      <w:r>
        <w:t> - TJ Lomnice E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Kuž.Ji.Hazlov C</w:t>
      </w:r>
      <w:r>
        <w:t> - Slovan K.Vary C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13:45</w:t>
      </w:r>
      <w:r>
        <w:tab/>
      </w:r>
      <w:r>
        <w:t/>
      </w:r>
      <w:r>
        <w:rPr>
          <w:color w:val="00B050"/>
        </w:rPr>
        <w:t>Kuž.Ji.Hazlov C</w:t>
      </w:r>
      <w:r>
        <w:t> - Kuželky Aš C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20.03.25</w:t>
      </w:r>
      <w:r>
        <w:tab/>
      </w:r>
      <w:r>
        <w:t>čt</w:t>
      </w:r>
      <w:r>
        <w:tab/>
      </w:r>
      <w:r>
        <w:t>16:00</w:t>
      </w:r>
      <w:r>
        <w:tab/>
      </w:r>
      <w:r>
        <w:t>KK Karlovy Vary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Kuž.Ji.Hazlov C</w:t>
      </w:r>
      <w:r>
        <w:t> - TJ Lomnice C</w:t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TJ Lomnice E - </w:t>
      </w:r>
      <w:r>
        <w:rPr>
          <w:color w:val="00B050"/>
        </w:rPr>
        <w:t>Kuž.Ji.Hazlov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Kuž.Ji.Hazlov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Karlovy Vary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Karlovy Vary</w:t>
      </w:r>
      <w:r>
        <w:t> - Slovan K.Vary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Karlovy Vary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14:30</w:t>
      </w:r>
      <w:r>
        <w:tab/>
      </w:r>
      <w:r>
        <w:t>Kuž.Ji.Hazlov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Karlovy Vary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Karlovy Vary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E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Karlovy Vary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>Slovan K.Vary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Karlovy Vary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16.03.25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20.03.25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Karlovy Vary</w:t>
      </w:r>
      <w:r>
        <w:t> - Kuž.Ji.Hazlov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C - </w:t>
      </w:r>
      <w:r>
        <w:rPr>
          <w:color w:val="00B050"/>
        </w:rPr>
        <w:t>KK Karlovy Vary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Karlovy Vary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Lomnice 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C</w:t>
      </w:r>
      <w:r>
        <w:t> - TJ Jáchymov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Slovan K.Vary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Lomnice C</w:t>
      </w:r>
      <w:r>
        <w:t> - Kuž.Ji.Hazlov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KK Karlovy Vary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>TJ Lomnice E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C</w:t>
      </w:r>
      <w:r>
        <w:t> - Slovan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C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14:30</w:t>
      </w:r>
      <w:r>
        <w:tab/>
      </w:r>
      <w:r>
        <w:t>Kuž.Ji.Hazlov C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C</w:t>
      </w:r>
      <w:r>
        <w:t> - KK Karlovy Vary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17:00</w:t>
      </w:r>
      <w:r>
        <w:tab/>
      </w:r>
      <w:r>
        <w:t>TJ Lomnice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E</w:t>
      </w:r>
      <w:r>
        <w:t> - Slovan K.Vary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16.11.24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E</w:t>
      </w:r>
      <w:r>
        <w:t> - Kuželky Aš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14:30</w:t>
      </w:r>
      <w:r>
        <w:tab/>
      </w:r>
      <w:r>
        <w:t>Kuž.Ji.Hazlov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E</w:t>
      </w:r>
      <w:r>
        <w:t> - KK Karlovy Vary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Lomnice E</w:t>
      </w:r>
      <w:r>
        <w:t> - TJ Lomnice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Lomnice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E</w:t>
      </w:r>
      <w:r>
        <w:t> - TJ Jáchymov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Slovan K.Vary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 E</w:t>
      </w:r>
      <w:r>
        <w:t> - TJ Šabina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30.03.25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C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Lomnice E</w:t>
      </w:r>
      <w:r>
        <w:t> - Kuž.Ji.Hazlov C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Karlovy Vary - </w:t>
      </w:r>
      <w:r>
        <w:rPr>
          <w:color w:val="00B050"/>
        </w:rPr>
        <w:t>TJ Lomnice E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Jáchymov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14:30</w:t>
      </w:r>
      <w:r>
        <w:tab/>
      </w:r>
      <w:r>
        <w:t>Kuž.Ji.Hazlov C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KK Karlovy Vary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C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Lomnice E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Slovan K.Vary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30.11.24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Kuželky Aš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Kuž.Ji.Hazlov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KK Karlovy Vary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Lomnice C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17:00</w:t>
      </w:r>
      <w:r>
        <w:tab/>
      </w:r>
      <w:r>
        <w:t>TJ Lomnice E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Jáchymov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>Slovan K.Vary C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Jáchymov</w:t>
      </w:r>
      <w:r>
        <w:t> - TJ Šabina </w:t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13.04.25</w:t>
      </w:r>
      <w:r>
        <w:tab/>
      </w:r>
      <w:r>
        <w:t>ne</w:t>
      </w:r>
      <w:r>
        <w:tab/>
      </w:r>
      <w:r>
        <w:t>09:00</w:t>
      </w:r>
      <w:r>
        <w:tab/>
      </w:r>
      <w:r>
        <w:t>Kuželky Aš C - </w:t>
      </w:r>
      <w:r>
        <w:rPr>
          <w:color w:val="00B050"/>
        </w:rPr>
        <w:t>TJ Jáchymov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Slovan K.Vary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Kuželky Aš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Kuželky Aš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Slovan K.Vary C</w:t>
      </w:r>
      <w:r>
        <w:t> - Kuž.Ji.Hazlov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KK Karlovy Vary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Slovan K.Vary C</w:t>
      </w:r>
      <w:r>
        <w:t> - TJ Lomnice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09.11.24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E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09:00</w:t>
      </w:r>
      <w:r>
        <w:tab/>
      </w:r>
      <w:r>
        <w:t>TJ Jáchymov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Jáchymov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Slovan K.Vary C</w:t>
      </w:r>
      <w:r>
        <w:t> - TJ Šabina 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Slovan K.Vary C</w:t>
      </w:r>
      <w:r>
        <w:t> - Kuželky Aš C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22.02.25</w:t>
      </w:r>
      <w:r>
        <w:tab/>
      </w:r>
      <w:r>
        <w:t>so</w:t>
      </w:r>
      <w:r>
        <w:tab/>
      </w:r>
      <w:r>
        <w:t>14:30</w:t>
      </w:r>
      <w:r>
        <w:tab/>
      </w:r>
      <w:r>
        <w:t>Kuž.Ji.Hazlov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Hazlov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01.03.25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Slovan K.Vary C</w:t>
      </w:r>
      <w:r>
        <w:t> - KK Karlovy Vary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08.03.25</w:t>
      </w:r>
      <w:r>
        <w:tab/>
      </w:r>
      <w:r>
        <w:t>so</w:t>
      </w:r>
      <w:r>
        <w:tab/>
      </w:r>
      <w:r>
        <w:t>13:00</w:t>
      </w:r>
      <w:r>
        <w:tab/>
      </w:r>
      <w:r>
        <w:t>TJ Lomnice C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Slovan K.Vary C</w:t>
      </w:r>
      <w:r>
        <w:t> - TJ Lomnice E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Slovan K.Vary C</w:t>
      </w:r>
      <w:r>
        <w:t> - TJ Jáchymov</w:t>
      </w:r>
      <w:r>
        <w:tab/>
      </w:r>
      <w:r>
        <w:rPr>
          <w:sz w:val="14"/>
          <w:szCs w:val="14"/>
        </w:rPr>
        <w:t>Karlovy Vary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Slovan K.Vary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12.04.25</w:t>
      </w:r>
      <w:r>
        <w:tab/>
      </w:r>
      <w:r>
        <w:t>so</w:t>
      </w:r>
      <w:r>
        <w:tab/>
      </w:r>
      <w:r>
        <w:t>09:00</w:t>
      </w:r>
      <w:r>
        <w:tab/>
      </w:r>
      <w:r>
        <w:t>TJ Šabina  - </w:t>
      </w:r>
      <w:r>
        <w:rPr>
          <w:color w:val="00B050"/>
        </w:rPr>
        <w:t>Slovan K.Vary C</w:t>
      </w:r>
      <w:r>
        <w:t/>
      </w:r>
      <w:r>
        <w:tab/>
      </w:r>
      <w:r>
        <w:rPr>
          <w:sz w:val="14"/>
          <w:szCs w:val="14"/>
        </w:rPr>
        <w:t>TJ Šabina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Šabina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Šabina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Šabina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Gerhard Brandl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724416071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brandlger@seznam.cz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732 611 774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cerny.jaromir@hotmail.cz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Aš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Kuželky Aš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Gustava Geipela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352 01 Aš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 Drsková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777 272 697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jaroslava.drskova@seznam.cz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 Mašková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778 406 869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ivona.maskova@petainer.com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Kuž.Ji.Hazlov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420774860530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baroj@email.cz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Šnajdr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725410502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vencasnajdr@seznam.cz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Vítězslav Vodehnal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777570225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v.vodehnal@seznam.cz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Hromada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728 563 884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hromadalubomir@centrum.cz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Kožíšek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731 601 466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kozisek.lubos@gmail.com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Jáchymov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Jáchymov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Dvořákova 931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362 51 Jáchymov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Irena Živná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608 173 489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izivna@centrum.cz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Kuchař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608 408 293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martinkuchar.cz@gmail.com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Slovan K.Vary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Martínek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777 335 105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lu.mart@volny.cz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