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Štipl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Mikuláštík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Štipl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Kropáček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Škrampal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Weis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Opl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Šupčík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Votava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24.01.25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08.02.25</w:t>
      </w:r>
      <w:r>
        <w:tab/>
      </w:r>
      <w:r>
        <w:t>so</w:t>
      </w:r>
      <w:r>
        <w:tab/>
      </w:r>
      <w:r>
        <w:t>14:30</w:t>
      </w:r>
      <w:r>
        <w:tab/>
      </w:r>
      <w:r>
        <w:t>TJ Start Jihlava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15:00</w:t>
      </w:r>
      <w:r>
        <w:tab/>
      </w:r>
      <w:r>
        <w:t>TJ Slovan Kamenice nad Lipou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Kamenice nad Lipou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BOPO Třebíč 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Start Jihlava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Start Jihlava 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C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BOPO Třebíč A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C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Slovan Kamenice nad Lipou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Slovan Kamenice nad Lipou B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C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C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06.04.25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29.09.24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14:00</w:t>
      </w:r>
      <w:r>
        <w:tab/>
      </w:r>
      <w:r>
        <w:t>TJ Start Jihlava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11:30</w:t>
      </w:r>
      <w:r>
        <w:tab/>
      </w:r>
      <w:r>
        <w:t>TJ Slovan Kamenice nad Lipou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06.04.25</w:t>
      </w:r>
      <w:r>
        <w:tab/>
      </w:r>
      <w:r>
        <w:t>ne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Bedri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777565180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Sebastián Zavřel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722095916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zavrelsebastian@gmail.com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604 551 935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davidschober@email.cz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Štibich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605 987 177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lukas.stibich@seznam.cz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777167983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mikulastik.michal@seznam.cz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