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Maršík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Novotný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Novotný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Novotný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Stránský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Novotný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Soukup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Stránský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Novotný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Vrchlabí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16:00</w:t>
      </w:r>
      <w:r>
        <w:tab/>
      </w:r>
      <w:r>
        <w:t>TJ Jilemnice A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SKK 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Josefov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KK 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Josefov A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03.03.25</w:t>
      </w:r>
      <w:r>
        <w:tab/>
      </w:r>
      <w:r>
        <w:t>po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SK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Jilemnice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24.11.24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Jilemnice A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Jilemnice A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TJ 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Jilemnice 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 Loko. Trutnov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24.11.24</w:t>
      </w:r>
      <w:r>
        <w:tab/>
      </w:r>
      <w:r>
        <w:t>ne</w:t>
      </w:r>
      <w:r>
        <w:tab/>
      </w:r>
      <w:r>
        <w:t>16:00</w:t>
      </w:r>
      <w:r>
        <w:tab/>
      </w:r>
      <w:r>
        <w:t>TJ Jilemnice A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Loko. Trutnov B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Sp. Rokytnice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Sp. 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Milovice A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Červený Kostelec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KK Josefov A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Sp.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SK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Jilemnice A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SKK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18.02.25</w:t>
      </w:r>
      <w:r>
        <w:tab/>
      </w:r>
      <w:r>
        <w:t>út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 Loko. Trutnov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KK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SK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 Milovice A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TJ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Josefov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776882855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Jilemnice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Jilemnice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Jungmannova (za Sokolovno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514 01 Jilemnice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Sýs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420604150773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vyskoveprace.krkonose@email.cz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Sýs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420604150773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vyskoveprace.krkonose@email.cz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 Badura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602 351 621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Antonin.badura@tiscali.cz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 Loko. Trutnov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Sp. Rokytnice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737710587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Červený Kostelec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Kejzlar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736217303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hepicekzd@seznam.cz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