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OL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Romana Stárková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Romana Stárková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Dvorská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Romana Stárková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Romana Stárková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Romana Stárková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druýstev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sobota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Kadlec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Romana Star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Jiskra Rýmařov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˝B˝</w:t>
      </w:r>
      <w:r>
        <w:t> - KK Zábřeh E</w:t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˝C˝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˝B˝</w:t>
      </w:r>
      <w:r>
        <w:t> - KK Zábřeh D</w:t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˝B˝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˝B˝</w:t>
      </w:r>
      <w:r>
        <w:t> - KS Moravský Beroun </w:t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˝B˝</w:t>
      </w:r>
      <w:r>
        <w:t> - HKK Olomouc D</w:t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Jiskra Rýmařov ˝B˝</w:t>
      </w:r>
      <w:r>
        <w:t> - KK PEPINO Bruntál </w:t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˝B˝</w:t>
      </w:r>
      <w:r>
        <w:t> - KK Lipník nad Bečvou ˝A˝</w:t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˝C˝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˝B˝</w:t>
      </w:r>
      <w:r>
        <w:t> - TJ Břidličná ˝A˝</w:t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>TJ Odry C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14:00</w:t>
      </w:r>
      <w:r>
        <w:tab/>
      </w:r>
      <w:r>
        <w:t>KS Moravský Beroun 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E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˝B˝</w:t>
      </w:r>
      <w:r>
        <w:t> - KK Zábřeh ˝C˝</w:t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23.02.25</w:t>
      </w:r>
      <w:r>
        <w:tab/>
      </w:r>
      <w:r>
        <w:t>ne</w:t>
      </w:r>
      <w:r>
        <w:tab/>
      </w:r>
      <w:r>
        <w:t>09:00</w:t>
      </w:r>
      <w:r>
        <w:tab/>
      </w:r>
      <w:r>
        <w:t>KK Zábřeh D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˝B˝</w:t>
      </w:r>
      <w:r>
        <w:t> - KK Šumperk ˝B˝</w:t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D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>KK PEPINO Bruntál 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>KK Pepino Bruntál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˝B˝</w:t>
      </w:r>
      <w:r>
        <w:t> - TJ Horní Benešov ˝C˝</w:t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16:00</w:t>
      </w:r>
      <w:r>
        <w:tab/>
      </w:r>
      <w:r>
        <w:t>TJ Břidličná ˝A˝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>TJ Kovohutě Břidličná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Jiskra Rýmařov ˝B˝</w:t>
      </w:r>
      <w:r>
        <w:t> - TJ Odry C</w:t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˝B˝ - </w:t>
      </w:r>
      <w:r>
        <w:rPr>
          <w:color w:val="00B050"/>
        </w:rPr>
        <w:t>KK Zábřeh E</w:t>
      </w:r>
      <w:r>
        <w:t/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 E</w:t>
      </w:r>
      <w:r>
        <w:t> - KS Moravský Beroun 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Zábřeh E</w:t>
      </w:r>
      <w:r>
        <w:t> - KK Zábřeh ˝C˝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KK Zábřeh D - </w:t>
      </w:r>
      <w:r>
        <w:rPr>
          <w:color w:val="00B050"/>
        </w:rPr>
        <w:t>KK Zábřeh E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 E</w:t>
      </w:r>
      <w:r>
        <w:t> - TJ Odry C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 E</w:t>
      </w:r>
      <w:r>
        <w:t> - KK Šumperk ˝B˝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D - </w:t>
      </w:r>
      <w:r>
        <w:rPr>
          <w:color w:val="00B050"/>
        </w:rPr>
        <w:t>KK Zábřeh E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 E</w:t>
      </w:r>
      <w:r>
        <w:t> - KK PEPINO Bruntál 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KK Zábřeh E</w:t>
      </w:r>
      <w:r>
        <w:t/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 E</w:t>
      </w:r>
      <w:r>
        <w:t> - TJ Horní Benešov ˝C˝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25.10.24</w:t>
      </w:r>
      <w:r>
        <w:tab/>
      </w:r>
      <w:r>
        <w:t>pá</w:t>
      </w:r>
      <w:r>
        <w:tab/>
      </w:r>
      <w:r>
        <w:t>16:00</w:t>
      </w:r>
      <w:r>
        <w:tab/>
      </w:r>
      <w:r>
        <w:t>TJ Břidličná ˝A˝ - </w:t>
      </w:r>
      <w:r>
        <w:rPr>
          <w:color w:val="00B050"/>
        </w:rPr>
        <w:t>KK Zábřeh E</w:t>
      </w:r>
      <w:r>
        <w:t/>
      </w:r>
      <w:r>
        <w:tab/>
      </w:r>
      <w:r>
        <w:rPr>
          <w:sz w:val="14"/>
          <w:szCs w:val="14"/>
        </w:rPr>
        <w:t>TJ Kovohutě Břidličná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>TJ Odry C - </w:t>
      </w:r>
      <w:r>
        <w:rPr>
          <w:color w:val="00B050"/>
        </w:rPr>
        <w:t>KK Zábřeh E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 E</w:t>
      </w:r>
      <w:r>
        <w:t> - KK Jiskra Rýmařov ˝B˝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14:00</w:t>
      </w:r>
      <w:r>
        <w:tab/>
      </w:r>
      <w:r>
        <w:t>KS Moravský Beroun  - </w:t>
      </w:r>
      <w:r>
        <w:rPr>
          <w:color w:val="00B050"/>
        </w:rPr>
        <w:t>KK Zábřeh E</w:t>
      </w:r>
      <w:r>
        <w:t/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˝C˝ - </w:t>
      </w:r>
      <w:r>
        <w:rPr>
          <w:color w:val="00B050"/>
        </w:rPr>
        <w:t>KK Zábřeh E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Zábřeh E</w:t>
      </w:r>
      <w:r>
        <w:t> - KK Zábřeh D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˝B˝ - </w:t>
      </w:r>
      <w:r>
        <w:rPr>
          <w:color w:val="00B050"/>
        </w:rPr>
        <w:t>KK Zábřeh E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 E</w:t>
      </w:r>
      <w:r>
        <w:t> - HKK Olomouc D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>KK PEPINO Bruntál  - </w:t>
      </w:r>
      <w:r>
        <w:rPr>
          <w:color w:val="00B050"/>
        </w:rPr>
        <w:t>KK Zábřeh E</w:t>
      </w:r>
      <w:r>
        <w:t/>
      </w:r>
      <w:r>
        <w:tab/>
      </w:r>
      <w:r>
        <w:rPr>
          <w:sz w:val="14"/>
          <w:szCs w:val="14"/>
        </w:rPr>
        <w:t>KK Pepino Bruntál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 E</w:t>
      </w:r>
      <w:r>
        <w:t> - KK Lipník nad Bečvou ˝A˝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˝C˝ - </w:t>
      </w:r>
      <w:r>
        <w:rPr>
          <w:color w:val="00B050"/>
        </w:rPr>
        <w:t>KK Zábřeh E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 E</w:t>
      </w:r>
      <w:r>
        <w:t> - TJ Břidličná ˝A˝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>TJ Odry C - </w:t>
      </w:r>
      <w:r>
        <w:rPr>
          <w:color w:val="00B050"/>
        </w:rPr>
        <w:t>KK Zábřeh ˝C˝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˝C˝</w:t>
      </w:r>
      <w:r>
        <w:t> - KK Jiskra Rýmařov ˝B˝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16:30</w:t>
      </w:r>
      <w:r>
        <w:tab/>
      </w:r>
      <w:r>
        <w:t>KK Zábřeh E - </w:t>
      </w:r>
      <w:r>
        <w:rPr>
          <w:color w:val="00B050"/>
        </w:rPr>
        <w:t>KK Zábřeh ˝C˝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˝C˝</w:t>
      </w:r>
      <w:r>
        <w:t> - KS Moravský Beroun 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˝C˝</w:t>
      </w:r>
      <w:r>
        <w:t> - TJ Břidličná ˝A˝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˝C˝</w:t>
      </w:r>
      <w:r>
        <w:t> - KK Zábřeh D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˝B˝ - </w:t>
      </w:r>
      <w:r>
        <w:rPr>
          <w:color w:val="00B050"/>
        </w:rPr>
        <w:t>KK Zábřeh ˝C˝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˝C˝</w:t>
      </w:r>
      <w:r>
        <w:t> - HKK Olomouc D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08:30</w:t>
      </w:r>
      <w:r>
        <w:tab/>
      </w:r>
      <w:r>
        <w:t/>
      </w:r>
      <w:r>
        <w:rPr>
          <w:color w:val="00B050"/>
        </w:rPr>
        <w:t>KK Zábřeh ˝C˝</w:t>
      </w:r>
      <w:r>
        <w:t> - KK PEPINO Bruntál 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˝C˝</w:t>
      </w:r>
      <w:r>
        <w:t> - KK Lipník nad Bečvou ˝A˝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˝C˝ - </w:t>
      </w:r>
      <w:r>
        <w:rPr>
          <w:color w:val="00B050"/>
        </w:rPr>
        <w:t>KK Zábřeh ˝C˝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16:00</w:t>
      </w:r>
      <w:r>
        <w:tab/>
      </w:r>
      <w:r>
        <w:t>TJ Břidličná ˝A˝ - </w:t>
      </w:r>
      <w:r>
        <w:rPr>
          <w:color w:val="00B050"/>
        </w:rPr>
        <w:t>KK Zábřeh ˝C˝</w:t>
      </w:r>
      <w:r>
        <w:t/>
      </w:r>
      <w:r>
        <w:tab/>
      </w:r>
      <w:r>
        <w:rPr>
          <w:sz w:val="14"/>
          <w:szCs w:val="14"/>
        </w:rPr>
        <w:t>TJ Kovohutě Břidličná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˝C˝</w:t>
      </w:r>
      <w:r>
        <w:t> - TJ Odry C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˝B˝ - </w:t>
      </w:r>
      <w:r>
        <w:rPr>
          <w:color w:val="00B050"/>
        </w:rPr>
        <w:t>KK Zábřeh ˝C˝</w:t>
      </w:r>
      <w:r>
        <w:t/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˝C˝</w:t>
      </w:r>
      <w:r>
        <w:t> - KK Zábřeh E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14:00</w:t>
      </w:r>
      <w:r>
        <w:tab/>
      </w:r>
      <w:r>
        <w:t>KS Moravský Beroun  - </w:t>
      </w:r>
      <w:r>
        <w:rPr>
          <w:color w:val="00B050"/>
        </w:rPr>
        <w:t>KK Zábřeh ˝C˝</w:t>
      </w:r>
      <w:r>
        <w:t/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16:30</w:t>
      </w:r>
      <w:r>
        <w:tab/>
      </w:r>
      <w:r>
        <w:t>KK Zábřeh D - </w:t>
      </w:r>
      <w:r>
        <w:rPr>
          <w:color w:val="00B050"/>
        </w:rPr>
        <w:t>KK Zábřeh ˝C˝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˝C˝</w:t>
      </w:r>
      <w:r>
        <w:t> - KK Šumperk ˝B˝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D - </w:t>
      </w:r>
      <w:r>
        <w:rPr>
          <w:color w:val="00B050"/>
        </w:rPr>
        <w:t>KK Zábřeh ˝C˝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>KK PEPINO Bruntál  - </w:t>
      </w:r>
      <w:r>
        <w:rPr>
          <w:color w:val="00B050"/>
        </w:rPr>
        <w:t>KK Zábřeh ˝C˝</w:t>
      </w:r>
      <w:r>
        <w:t/>
      </w:r>
      <w:r>
        <w:tab/>
      </w:r>
      <w:r>
        <w:rPr>
          <w:sz w:val="14"/>
          <w:szCs w:val="14"/>
        </w:rPr>
        <w:t>KK Pepino Bruntál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KK Zábřeh ˝C˝</w:t>
      </w:r>
      <w:r>
        <w:t/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˝C˝</w:t>
      </w:r>
      <w:r>
        <w:t> - TJ Horní Benešov ˝C˝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16:00</w:t>
      </w:r>
      <w:r>
        <w:tab/>
      </w:r>
      <w:r>
        <w:t>TJ Břidličná ˝A˝ - </w:t>
      </w:r>
      <w:r>
        <w:rPr>
          <w:color w:val="00B050"/>
        </w:rPr>
        <w:t>KK Zábřeh D</w:t>
      </w:r>
      <w:r>
        <w:t/>
      </w:r>
      <w:r>
        <w:tab/>
      </w:r>
      <w:r>
        <w:rPr>
          <w:sz w:val="14"/>
          <w:szCs w:val="14"/>
        </w:rPr>
        <w:t>TJ Kovohutě Břidličná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Zábřeh D</w:t>
      </w:r>
      <w:r>
        <w:t> - TJ Odry C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˝B˝ - </w:t>
      </w:r>
      <w:r>
        <w:rPr>
          <w:color w:val="00B050"/>
        </w:rPr>
        <w:t>KK Zábřeh D</w:t>
      </w:r>
      <w:r>
        <w:t/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Zábřeh D</w:t>
      </w:r>
      <w:r>
        <w:t> - KK Zábřeh E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Zábřeh D</w:t>
      </w:r>
      <w:r>
        <w:t> - TJ Horní Benešov ˝C˝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˝C˝ - </w:t>
      </w:r>
      <w:r>
        <w:rPr>
          <w:color w:val="00B050"/>
        </w:rPr>
        <w:t>KK Zábřeh D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10.11.24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Zábřeh D</w:t>
      </w:r>
      <w:r>
        <w:t> - KS Moravský Beroun 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˝B˝ - </w:t>
      </w:r>
      <w:r>
        <w:rPr>
          <w:color w:val="00B050"/>
        </w:rPr>
        <w:t>KK Zábřeh D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D - </w:t>
      </w:r>
      <w:r>
        <w:rPr>
          <w:color w:val="00B050"/>
        </w:rPr>
        <w:t>KK Zábřeh D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Zábřeh D</w:t>
      </w:r>
      <w:r>
        <w:t> - KK PEPINO Bruntál 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KK Zábřeh D</w:t>
      </w:r>
      <w:r>
        <w:t/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˝C˝ - </w:t>
      </w:r>
      <w:r>
        <w:rPr>
          <w:color w:val="00B050"/>
        </w:rPr>
        <w:t>KK Zábřeh D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02.02.25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Zábřeh D</w:t>
      </w:r>
      <w:r>
        <w:t> - TJ Břidličná ˝A˝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>TJ Odry C - </w:t>
      </w:r>
      <w:r>
        <w:rPr>
          <w:color w:val="00B050"/>
        </w:rPr>
        <w:t>KK Zábřeh D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23.02.25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Zábřeh D</w:t>
      </w:r>
      <w:r>
        <w:t> - KK Jiskra Rýmařov ˝B˝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16:00</w:t>
      </w:r>
      <w:r>
        <w:tab/>
      </w:r>
      <w:r>
        <w:t>KK Zábřeh E - </w:t>
      </w:r>
      <w:r>
        <w:rPr>
          <w:color w:val="00B050"/>
        </w:rPr>
        <w:t>KK Zábřeh D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Zábřeh D</w:t>
      </w:r>
      <w:r>
        <w:t> - KK Zábřeh ˝C˝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16.03.25</w:t>
      </w:r>
      <w:r>
        <w:tab/>
      </w:r>
      <w:r>
        <w:t>ne</w:t>
      </w:r>
      <w:r>
        <w:tab/>
      </w:r>
      <w:r>
        <w:t>09:30</w:t>
      </w:r>
      <w:r>
        <w:tab/>
      </w:r>
      <w:r>
        <w:t>KS Moravský Beroun  - </w:t>
      </w:r>
      <w:r>
        <w:rPr>
          <w:color w:val="00B050"/>
        </w:rPr>
        <w:t>KK Zábřeh D</w:t>
      </w:r>
      <w:r>
        <w:t/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Zábřeh D</w:t>
      </w:r>
      <w:r>
        <w:t> - KK Šumperk ˝B˝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30.03.25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Zábřeh D</w:t>
      </w:r>
      <w:r>
        <w:t> - HKK Olomouc D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09:00</w:t>
      </w:r>
      <w:r>
        <w:tab/>
      </w:r>
      <w:r>
        <w:t>KK PEPINO Bruntál  - </w:t>
      </w:r>
      <w:r>
        <w:rPr>
          <w:color w:val="00B050"/>
        </w:rPr>
        <w:t>KK Zábřeh D</w:t>
      </w:r>
      <w:r>
        <w:t/>
      </w:r>
      <w:r>
        <w:tab/>
      </w:r>
      <w:r>
        <w:rPr>
          <w:sz w:val="14"/>
          <w:szCs w:val="14"/>
        </w:rPr>
        <w:t>KK Pepino Bruntál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Zábřeh D</w:t>
      </w:r>
      <w:r>
        <w:t> - KK Lipník nad Bečvou ˝A˝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26.10.24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 ˝B˝</w:t>
      </w:r>
      <w:r>
        <w:t> - TJ Břidličná ˝A˝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>TJ Odry C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 ˝B˝</w:t>
      </w:r>
      <w:r>
        <w:t> - KK Jiskra Rýmařov ˝B˝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 ˝B˝</w:t>
      </w:r>
      <w:r>
        <w:t> - KK Lipník nad Bečvou ˝A˝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E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 ˝B˝</w:t>
      </w:r>
      <w:r>
        <w:t> - KK Zábřeh ˝C˝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 ˝B˝</w:t>
      </w:r>
      <w:r>
        <w:t> - KK Zábřeh D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14:00</w:t>
      </w:r>
      <w:r>
        <w:tab/>
      </w:r>
      <w:r>
        <w:t>KS Moravský Beroun 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 ˝B˝</w:t>
      </w:r>
      <w:r>
        <w:t> - HKK Olomouc D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˝B˝</w:t>
      </w:r>
      <w:r>
        <w:t> - KK PEPINO Bruntál 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Šumperk ˝B˝</w:t>
      </w:r>
      <w:r>
        <w:t> - TJ Horní Benešov ˝C˝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16:00</w:t>
      </w:r>
      <w:r>
        <w:tab/>
      </w:r>
      <w:r>
        <w:t>TJ Břidličná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TJ Kovohutě Břidličná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 ˝B˝</w:t>
      </w:r>
      <w:r>
        <w:t> - TJ Odry C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 ˝B˝</w:t>
      </w:r>
      <w:r>
        <w:t> - KK Zábřeh E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˝C˝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23.03.25</w:t>
      </w:r>
      <w:r>
        <w:tab/>
      </w:r>
      <w:r>
        <w:t>ne</w:t>
      </w:r>
      <w:r>
        <w:tab/>
      </w:r>
      <w:r>
        <w:t>09:00</w:t>
      </w:r>
      <w:r>
        <w:tab/>
      </w:r>
      <w:r>
        <w:t>KK Zábřeh D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Šumperk ˝B˝</w:t>
      </w:r>
      <w:r>
        <w:t> - KS Moravský Beroun </w:t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D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09:00</w:t>
      </w:r>
      <w:r>
        <w:tab/>
      </w:r>
      <w:r>
        <w:t>KK PEPINO Bruntál 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>KK Pepino Bruntál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HKK Olomouc D</w:t>
      </w:r>
      <w:r>
        <w:t/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D</w:t>
      </w:r>
      <w:r>
        <w:t> - TJ Horní Benešov ˝C˝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16:00</w:t>
      </w:r>
      <w:r>
        <w:tab/>
      </w:r>
      <w:r>
        <w:t>TJ Břidličná ˝A˝ - </w:t>
      </w:r>
      <w:r>
        <w:rPr>
          <w:color w:val="00B050"/>
        </w:rPr>
        <w:t>HKK Olomouc D</w:t>
      </w:r>
      <w:r>
        <w:t/>
      </w:r>
      <w:r>
        <w:tab/>
      </w:r>
      <w:r>
        <w:rPr>
          <w:sz w:val="14"/>
          <w:szCs w:val="14"/>
        </w:rPr>
        <w:t>TJ Kovohutě Břidličná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D</w:t>
      </w:r>
      <w:r>
        <w:t> - TJ Odry C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D</w:t>
      </w:r>
      <w:r>
        <w:t> - KK PEPINO Bruntál 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˝B˝ - </w:t>
      </w:r>
      <w:r>
        <w:rPr>
          <w:color w:val="00B050"/>
        </w:rPr>
        <w:t>HKK Olomouc D</w:t>
      </w:r>
      <w:r>
        <w:t/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D</w:t>
      </w:r>
      <w:r>
        <w:t> - KK Zábřeh E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˝C˝ - </w:t>
      </w:r>
      <w:r>
        <w:rPr>
          <w:color w:val="00B050"/>
        </w:rPr>
        <w:t>HKK Olomouc D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D</w:t>
      </w:r>
      <w:r>
        <w:t> - KK Zábřeh D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˝B˝ - </w:t>
      </w:r>
      <w:r>
        <w:rPr>
          <w:color w:val="00B050"/>
        </w:rPr>
        <w:t>HKK Olomouc D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D</w:t>
      </w:r>
      <w:r>
        <w:t> - KS Moravský Beroun 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>KK PEPINO Bruntál  - </w:t>
      </w:r>
      <w:r>
        <w:rPr>
          <w:color w:val="00B050"/>
        </w:rPr>
        <w:t>HKK Olomouc D</w:t>
      </w:r>
      <w:r>
        <w:t/>
      </w:r>
      <w:r>
        <w:tab/>
      </w:r>
      <w:r>
        <w:rPr>
          <w:sz w:val="14"/>
          <w:szCs w:val="14"/>
        </w:rPr>
        <w:t>KK Pepino Bruntál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D</w:t>
      </w:r>
      <w:r>
        <w:t> - KK Lipník nad Bečvou ˝A˝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˝C˝ - </w:t>
      </w:r>
      <w:r>
        <w:rPr>
          <w:color w:val="00B050"/>
        </w:rPr>
        <w:t>HKK Olomouc D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D</w:t>
      </w:r>
      <w:r>
        <w:t> - TJ Břidličná ˝A˝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>TJ Odry C - </w:t>
      </w:r>
      <w:r>
        <w:rPr>
          <w:color w:val="00B050"/>
        </w:rPr>
        <w:t>HKK Olomouc D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D</w:t>
      </w:r>
      <w:r>
        <w:t> - KK Jiskra Rýmařov ˝B˝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E - </w:t>
      </w:r>
      <w:r>
        <w:rPr>
          <w:color w:val="00B050"/>
        </w:rPr>
        <w:t>HKK Olomouc D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D</w:t>
      </w:r>
      <w:r>
        <w:t> - KK Zábřeh ˝C˝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30.03.25</w:t>
      </w:r>
      <w:r>
        <w:tab/>
      </w:r>
      <w:r>
        <w:t>ne</w:t>
      </w:r>
      <w:r>
        <w:tab/>
      </w:r>
      <w:r>
        <w:t>09:00</w:t>
      </w:r>
      <w:r>
        <w:tab/>
      </w:r>
      <w:r>
        <w:t>KK Zábřeh D - </w:t>
      </w:r>
      <w:r>
        <w:rPr>
          <w:color w:val="00B050"/>
        </w:rPr>
        <w:t>HKK Olomouc D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HKK Olomouc D</w:t>
      </w:r>
      <w:r>
        <w:t> - KK Šumperk ˝B˝</w:t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13:00</w:t>
      </w:r>
      <w:r>
        <w:tab/>
      </w:r>
      <w:r>
        <w:t>KS Moravský Beroun  - </w:t>
      </w:r>
      <w:r>
        <w:rPr>
          <w:color w:val="00B050"/>
        </w:rPr>
        <w:t>HKK Olomouc D</w:t>
      </w:r>
      <w:r>
        <w:t/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PEPINO Bruntál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14:00</w:t>
      </w:r>
      <w:r>
        <w:tab/>
      </w:r>
      <w:r>
        <w:t>KS Moravský Beroun 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PEPINO Bruntál </w:t>
      </w:r>
      <w:r>
        <w:t> - KK Lipník nad Bečvou ˝A˝</w:t>
      </w:r>
      <w:r>
        <w:tab/>
      </w:r>
      <w:r>
        <w:rPr>
          <w:sz w:val="14"/>
          <w:szCs w:val="14"/>
        </w:rPr>
        <w:t>KK Pepino Bruntál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˝C˝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PEPINO Bruntál </w:t>
      </w:r>
      <w:r>
        <w:t> - TJ Břidličná ˝A˝</w:t>
      </w:r>
      <w:r>
        <w:tab/>
      </w:r>
      <w:r>
        <w:rPr>
          <w:sz w:val="14"/>
          <w:szCs w:val="14"/>
        </w:rPr>
        <w:t>KK Pepino Bruntál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D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>TJ Odry C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>KK Jiskra Rýmařov ˝B˝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E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08:30</w:t>
      </w:r>
      <w:r>
        <w:tab/>
      </w:r>
      <w:r>
        <w:t>KK Zábřeh ˝C˝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01.12.24</w:t>
      </w:r>
      <w:r>
        <w:tab/>
      </w:r>
      <w:r>
        <w:t>ne</w:t>
      </w:r>
      <w:r>
        <w:tab/>
      </w:r>
      <w:r>
        <w:t>09:00</w:t>
      </w:r>
      <w:r>
        <w:tab/>
      </w:r>
      <w:r>
        <w:t>KK Zábřeh D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˝B˝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PEPINO Bruntál </w:t>
      </w:r>
      <w:r>
        <w:t> - HKK Olomouc D</w:t>
      </w:r>
      <w:r>
        <w:tab/>
      </w:r>
      <w:r>
        <w:rPr>
          <w:sz w:val="14"/>
          <w:szCs w:val="14"/>
        </w:rPr>
        <w:t>KK Pepino Bruntál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02.02.25</w:t>
      </w:r>
      <w:r>
        <w:tab/>
      </w:r>
      <w:r>
        <w:t>ne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PEPINO Bruntál </w:t>
      </w:r>
      <w:r>
        <w:t> - KS Moravský Beroun </w:t>
      </w:r>
      <w:r>
        <w:tab/>
      </w:r>
      <w:r>
        <w:rPr>
          <w:sz w:val="14"/>
          <w:szCs w:val="14"/>
        </w:rPr>
        <w:t>KK Pepino Bruntál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PEPINO Bruntál </w:t>
      </w:r>
      <w:r>
        <w:t> - TJ Horní Benešov ˝C˝</w:t>
      </w:r>
      <w:r>
        <w:tab/>
      </w:r>
      <w:r>
        <w:rPr>
          <w:sz w:val="14"/>
          <w:szCs w:val="14"/>
        </w:rPr>
        <w:t>KK Pepino Bruntál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16:00</w:t>
      </w:r>
      <w:r>
        <w:tab/>
      </w:r>
      <w:r>
        <w:t>TJ Břidličná ˝A˝ - </w:t>
      </w:r>
      <w:r>
        <w:rPr>
          <w:color w:val="00B050"/>
        </w:rPr>
        <w:t>KK PEPINO Bruntál </w:t>
      </w:r>
      <w:r>
        <w:t/>
      </w:r>
      <w:r>
        <w:tab/>
      </w:r>
      <w:r>
        <w:rPr>
          <w:sz w:val="14"/>
          <w:szCs w:val="14"/>
        </w:rPr>
        <w:t>TJ Kovohutě Břidličná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PEPINO Bruntál </w:t>
      </w:r>
      <w:r>
        <w:t> - TJ Odry C</w:t>
      </w:r>
      <w:r>
        <w:tab/>
      </w:r>
      <w:r>
        <w:rPr>
          <w:sz w:val="14"/>
          <w:szCs w:val="14"/>
        </w:rPr>
        <w:t>KK Pepino Bruntál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PEPINO Bruntál </w:t>
      </w:r>
      <w:r>
        <w:t> - KK Jiskra Rýmařov ˝B˝</w:t>
      </w:r>
      <w:r>
        <w:tab/>
      </w:r>
      <w:r>
        <w:rPr>
          <w:sz w:val="14"/>
          <w:szCs w:val="14"/>
        </w:rPr>
        <w:t>KK Pepino Bruntál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PEPINO Bruntál </w:t>
      </w:r>
      <w:r>
        <w:t> - KK Zábřeh E</w:t>
      </w:r>
      <w:r>
        <w:tab/>
      </w:r>
      <w:r>
        <w:rPr>
          <w:sz w:val="14"/>
          <w:szCs w:val="14"/>
        </w:rPr>
        <w:t>KK Pepino Bruntál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PEPINO Bruntál </w:t>
      </w:r>
      <w:r>
        <w:t> - KK Zábřeh ˝C˝</w:t>
      </w:r>
      <w:r>
        <w:tab/>
      </w:r>
      <w:r>
        <w:rPr>
          <w:sz w:val="14"/>
          <w:szCs w:val="14"/>
        </w:rPr>
        <w:t>KK Pepino Bruntál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PEPINO Bruntál </w:t>
      </w:r>
      <w:r>
        <w:t> - KK Zábřeh D</w:t>
      </w:r>
      <w:r>
        <w:tab/>
      </w:r>
      <w:r>
        <w:rPr>
          <w:sz w:val="14"/>
          <w:szCs w:val="14"/>
        </w:rPr>
        <w:t>KK Pepino Bruntál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PEPINO Bruntál </w:t>
      </w:r>
      <w:r>
        <w:t> - KK Šumperk ˝B˝</w:t>
      </w:r>
      <w:r>
        <w:tab/>
      </w:r>
      <w:r>
        <w:rPr>
          <w:sz w:val="14"/>
          <w:szCs w:val="14"/>
        </w:rPr>
        <w:t>KK Pepino Bruntál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Lipník nad Bečvou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HKK Olomouc D</w:t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09:00</w:t>
      </w:r>
      <w:r>
        <w:tab/>
      </w:r>
      <w:r>
        <w:t>KK PEPINO Bruntál 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>KK Pepino Bruntál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14:00</w:t>
      </w:r>
      <w:r>
        <w:tab/>
      </w:r>
      <w:r>
        <w:t>KS Moravský Beroun 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Horní Benešov ˝C˝</w:t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16:00</w:t>
      </w:r>
      <w:r>
        <w:tab/>
      </w:r>
      <w:r>
        <w:t>TJ Břidličná ˝A˝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>TJ Kovohutě Břidličná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Odry C</w:t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KK Zábřeh E</w:t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˝C˝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KK Zábřeh D</w:t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KK Šumperk ˝B˝</w:t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D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KK PEPINO Bruntál </w:t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KS Moravský Beroun </w:t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˝C˝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Břidličná ˝A˝</w:t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>TJ Odry C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KK Jiskra Rýmařov ˝B˝</w:t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E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KK Zábřeh ˝C˝</w:t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13.04.25</w:t>
      </w:r>
      <w:r>
        <w:tab/>
      </w:r>
      <w:r>
        <w:t>ne</w:t>
      </w:r>
      <w:r>
        <w:tab/>
      </w:r>
      <w:r>
        <w:t>09:00</w:t>
      </w:r>
      <w:r>
        <w:tab/>
      </w:r>
      <w:r>
        <w:t>KK Zábřeh D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26.10.24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KK Šumperk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D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˝C˝</w:t>
      </w:r>
      <w:r>
        <w:t> - KK PEPINO Bruntál 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20.10.24</w:t>
      </w:r>
      <w:r>
        <w:tab/>
      </w:r>
      <w:r>
        <w:t>ne</w:t>
      </w:r>
      <w:r>
        <w:tab/>
      </w:r>
      <w:r>
        <w:t>09:00</w:t>
      </w:r>
      <w:r>
        <w:tab/>
      </w:r>
      <w:r>
        <w:t>KK Zábřeh D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14:00</w:t>
      </w:r>
      <w:r>
        <w:tab/>
      </w:r>
      <w:r>
        <w:t>KS Moravský Beroun 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˝C˝</w:t>
      </w:r>
      <w:r>
        <w:t> - TJ Břidličná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>TJ Odry C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˝C˝</w:t>
      </w:r>
      <w:r>
        <w:t> - KK Jiskra Rýmařov ˝B˝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E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˝C˝</w:t>
      </w:r>
      <w:r>
        <w:t> - KK Zábřeh ˝C˝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˝C˝</w:t>
      </w:r>
      <w:r>
        <w:t> - KK Zábřeh D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08.02.25</w:t>
      </w:r>
      <w:r>
        <w:tab/>
      </w:r>
      <w:r>
        <w:t>so</w:t>
      </w:r>
      <w:r>
        <w:tab/>
      </w:r>
      <w:r>
        <w:t>09:00</w:t>
      </w:r>
      <w:r>
        <w:tab/>
      </w:r>
      <w:r>
        <w:t>KK Šumperk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˝C˝</w:t>
      </w:r>
      <w:r>
        <w:t> - HKK Olomouc D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>KK PEPINO Bruntál 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>KK Pepino Bruntál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˝C˝</w:t>
      </w:r>
      <w:r>
        <w:t> - KK Lipník nad Bečvou ˝A˝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˝C˝</w:t>
      </w:r>
      <w:r>
        <w:t> - KS Moravský Beroun 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16:00</w:t>
      </w:r>
      <w:r>
        <w:tab/>
      </w:r>
      <w:r>
        <w:t>TJ Břidličná 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>TJ Kovohutě Břidličná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˝C˝</w:t>
      </w:r>
      <w:r>
        <w:t> - TJ Odry C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˝C˝</w:t>
      </w:r>
      <w:r>
        <w:t> - KK Zábřeh E</w:t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˝C˝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Břidličná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Břidličná ˝A˝</w:t>
      </w:r>
      <w:r>
        <w:t> - KK Zábřeh D</w:t>
      </w:r>
      <w:r>
        <w:tab/>
      </w:r>
      <w:r>
        <w:rPr>
          <w:sz w:val="14"/>
          <w:szCs w:val="14"/>
        </w:rPr>
        <w:t>TJ Kovohutě Břidličná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˝B˝ - </w:t>
      </w:r>
      <w:r>
        <w:rPr>
          <w:color w:val="00B050"/>
        </w:rPr>
        <w:t>TJ Břidličná ˝A˝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Břidličná ˝A˝</w:t>
      </w:r>
      <w:r>
        <w:t> - HKK Olomouc D</w:t>
      </w:r>
      <w:r>
        <w:tab/>
      </w:r>
      <w:r>
        <w:rPr>
          <w:sz w:val="14"/>
          <w:szCs w:val="14"/>
        </w:rPr>
        <w:t>TJ Kovohutě Břidličná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09:00</w:t>
      </w:r>
      <w:r>
        <w:tab/>
      </w:r>
      <w:r>
        <w:t>KK PEPINO Bruntál  - </w:t>
      </w:r>
      <w:r>
        <w:rPr>
          <w:color w:val="00B050"/>
        </w:rPr>
        <w:t>TJ Břidličná ˝A˝</w:t>
      </w:r>
      <w:r>
        <w:t/>
      </w:r>
      <w:r>
        <w:tab/>
      </w:r>
      <w:r>
        <w:rPr>
          <w:sz w:val="14"/>
          <w:szCs w:val="14"/>
        </w:rPr>
        <w:t>KK Pepino Bruntál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˝C˝ - </w:t>
      </w:r>
      <w:r>
        <w:rPr>
          <w:color w:val="00B050"/>
        </w:rPr>
        <w:t>TJ Břidličná ˝A˝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01.11.24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Břidličná ˝A˝</w:t>
      </w:r>
      <w:r>
        <w:t> - KK Lipník nad Bečvou ˝A˝</w:t>
      </w:r>
      <w:r>
        <w:tab/>
      </w:r>
      <w:r>
        <w:rPr>
          <w:sz w:val="14"/>
          <w:szCs w:val="14"/>
        </w:rPr>
        <w:t>TJ Kovohutě Břidličná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˝C˝ - </w:t>
      </w:r>
      <w:r>
        <w:rPr>
          <w:color w:val="00B050"/>
        </w:rPr>
        <w:t>TJ Břidličná ˝A˝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>KS Moravský Beroun  - </w:t>
      </w:r>
      <w:r>
        <w:rPr>
          <w:color w:val="00B050"/>
        </w:rPr>
        <w:t>TJ Břidličná ˝A˝</w:t>
      </w:r>
      <w:r>
        <w:t/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Břidličná ˝A˝</w:t>
      </w:r>
      <w:r>
        <w:t> - TJ Odry C</w:t>
      </w:r>
      <w:r>
        <w:tab/>
      </w:r>
      <w:r>
        <w:rPr>
          <w:sz w:val="14"/>
          <w:szCs w:val="14"/>
        </w:rPr>
        <w:t>TJ Kovohutě Břidličná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˝B˝ - </w:t>
      </w:r>
      <w:r>
        <w:rPr>
          <w:color w:val="00B050"/>
        </w:rPr>
        <w:t>TJ Břidličná ˝A˝</w:t>
      </w:r>
      <w:r>
        <w:t/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25.10.24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Břidličná ˝A˝</w:t>
      </w:r>
      <w:r>
        <w:t> - KK Zábřeh E</w:t>
      </w:r>
      <w:r>
        <w:tab/>
      </w:r>
      <w:r>
        <w:rPr>
          <w:sz w:val="14"/>
          <w:szCs w:val="14"/>
        </w:rPr>
        <w:t>TJ Kovohutě Břidličná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Břidličná ˝A˝</w:t>
      </w:r>
      <w:r>
        <w:t> - KK Zábřeh ˝C˝</w:t>
      </w:r>
      <w:r>
        <w:tab/>
      </w:r>
      <w:r>
        <w:rPr>
          <w:sz w:val="14"/>
          <w:szCs w:val="14"/>
        </w:rPr>
        <w:t>TJ Kovohutě Břidličná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02.02.25</w:t>
      </w:r>
      <w:r>
        <w:tab/>
      </w:r>
      <w:r>
        <w:t>ne</w:t>
      </w:r>
      <w:r>
        <w:tab/>
      </w:r>
      <w:r>
        <w:t>12:30</w:t>
      </w:r>
      <w:r>
        <w:tab/>
      </w:r>
      <w:r>
        <w:t>KK Zábřeh D - </w:t>
      </w:r>
      <w:r>
        <w:rPr>
          <w:color w:val="00B050"/>
        </w:rPr>
        <w:t>TJ Břidličná ˝A˝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Břidličná ˝A˝</w:t>
      </w:r>
      <w:r>
        <w:t> - KK Šumperk ˝B˝</w:t>
      </w:r>
      <w:r>
        <w:tab/>
      </w:r>
      <w:r>
        <w:rPr>
          <w:sz w:val="14"/>
          <w:szCs w:val="14"/>
        </w:rPr>
        <w:t>TJ Kovohutě Břidličná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D - </w:t>
      </w:r>
      <w:r>
        <w:rPr>
          <w:color w:val="00B050"/>
        </w:rPr>
        <w:t>TJ Břidličná ˝A˝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28.02.25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Břidličná ˝A˝</w:t>
      </w:r>
      <w:r>
        <w:t> - KK PEPINO Bruntál </w:t>
      </w:r>
      <w:r>
        <w:tab/>
      </w:r>
      <w:r>
        <w:rPr>
          <w:sz w:val="14"/>
          <w:szCs w:val="14"/>
        </w:rPr>
        <w:t>TJ Kovohutě Břidličná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Břidličná ˝A˝</w:t>
      </w:r>
      <w:r>
        <w:t/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14.03.25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Břidličná ˝A˝</w:t>
      </w:r>
      <w:r>
        <w:t> - TJ Horní Benešov ˝C˝</w:t>
      </w:r>
      <w:r>
        <w:tab/>
      </w:r>
      <w:r>
        <w:rPr>
          <w:sz w:val="14"/>
          <w:szCs w:val="14"/>
        </w:rPr>
        <w:t>TJ Kovohutě Břidličná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Břidličná ˝A˝</w:t>
      </w:r>
      <w:r>
        <w:t> - KS Moravský Beroun </w:t>
      </w:r>
      <w:r>
        <w:tab/>
      </w:r>
      <w:r>
        <w:rPr>
          <w:sz w:val="14"/>
          <w:szCs w:val="14"/>
        </w:rPr>
        <w:t>TJ Kovohutě Břidličná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TJ Odry C - </w:t>
      </w:r>
      <w:r>
        <w:rPr>
          <w:color w:val="00B050"/>
        </w:rPr>
        <w:t>TJ Břidličná ˝A˝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04.04.25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Břidličná ˝A˝</w:t>
      </w:r>
      <w:r>
        <w:t> - KK Jiskra Rýmařov ˝B˝</w:t>
      </w:r>
      <w:r>
        <w:tab/>
      </w:r>
      <w:r>
        <w:rPr>
          <w:sz w:val="14"/>
          <w:szCs w:val="14"/>
        </w:rPr>
        <w:t>TJ Kovohutě Břidličná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E - </w:t>
      </w:r>
      <w:r>
        <w:rPr>
          <w:color w:val="00B050"/>
        </w:rPr>
        <w:t>TJ Břidličná ˝A˝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Odry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C</w:t>
      </w:r>
      <w:r>
        <w:t> - KK Zábřeh ˝C˝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KK Zábřeh D - </w:t>
      </w:r>
      <w:r>
        <w:rPr>
          <w:color w:val="00B050"/>
        </w:rPr>
        <w:t>TJ Odry C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C</w:t>
      </w:r>
      <w:r>
        <w:t> - KK Šumperk ˝B˝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D - </w:t>
      </w:r>
      <w:r>
        <w:rPr>
          <w:color w:val="00B050"/>
        </w:rPr>
        <w:t>TJ Odry C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E - </w:t>
      </w:r>
      <w:r>
        <w:rPr>
          <w:color w:val="00B050"/>
        </w:rPr>
        <w:t>TJ Odry C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C</w:t>
      </w:r>
      <w:r>
        <w:t> - KK PEPINO Bruntál 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Odry C</w:t>
      </w:r>
      <w:r>
        <w:t/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C</w:t>
      </w:r>
      <w:r>
        <w:t> - TJ Horní Benešov ˝C˝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16:00</w:t>
      </w:r>
      <w:r>
        <w:tab/>
      </w:r>
      <w:r>
        <w:t>TJ Břidličná ˝A˝ - </w:t>
      </w:r>
      <w:r>
        <w:rPr>
          <w:color w:val="00B050"/>
        </w:rPr>
        <w:t>TJ Odry C</w:t>
      </w:r>
      <w:r>
        <w:t/>
      </w:r>
      <w:r>
        <w:tab/>
      </w:r>
      <w:r>
        <w:rPr>
          <w:sz w:val="14"/>
          <w:szCs w:val="14"/>
        </w:rPr>
        <w:t>TJ Kovohutě Břidličná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14:00</w:t>
      </w:r>
      <w:r>
        <w:tab/>
      </w:r>
      <w:r>
        <w:t>KS Moravský Beroun  - </w:t>
      </w:r>
      <w:r>
        <w:rPr>
          <w:color w:val="00B050"/>
        </w:rPr>
        <w:t>TJ Odry C</w:t>
      </w:r>
      <w:r>
        <w:t/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C</w:t>
      </w:r>
      <w:r>
        <w:t> - KK Jiskra Rýmařov ˝B˝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C</w:t>
      </w:r>
      <w:r>
        <w:t> - KK Zábřeh E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˝C˝ - </w:t>
      </w:r>
      <w:r>
        <w:rPr>
          <w:color w:val="00B050"/>
        </w:rPr>
        <w:t>TJ Odry C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C</w:t>
      </w:r>
      <w:r>
        <w:t> - KK Zábřeh D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˝B˝ - </w:t>
      </w:r>
      <w:r>
        <w:rPr>
          <w:color w:val="00B050"/>
        </w:rPr>
        <w:t>TJ Odry C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C</w:t>
      </w:r>
      <w:r>
        <w:t> - HKK Olomouc D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>KK PEPINO Bruntál  - </w:t>
      </w:r>
      <w:r>
        <w:rPr>
          <w:color w:val="00B050"/>
        </w:rPr>
        <w:t>TJ Odry C</w:t>
      </w:r>
      <w:r>
        <w:t/>
      </w:r>
      <w:r>
        <w:tab/>
      </w:r>
      <w:r>
        <w:rPr>
          <w:sz w:val="14"/>
          <w:szCs w:val="14"/>
        </w:rPr>
        <w:t>KK Pepino Bruntál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C</w:t>
      </w:r>
      <w:r>
        <w:t> - KK Lipník nad Bečvou ˝A˝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˝C˝ - </w:t>
      </w:r>
      <w:r>
        <w:rPr>
          <w:color w:val="00B050"/>
        </w:rPr>
        <w:t>TJ Odry C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C</w:t>
      </w:r>
      <w:r>
        <w:t> - TJ Břidličná ˝A˝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Odry C</w:t>
      </w:r>
      <w:r>
        <w:t> - KS Moravský Beroun </w:t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˝B˝ - </w:t>
      </w:r>
      <w:r>
        <w:rPr>
          <w:color w:val="00B050"/>
        </w:rPr>
        <w:t>TJ Odry C</w:t>
      </w:r>
      <w:r>
        <w:t/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KS Moravský Beroun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KS Moravský Beroun </w:t>
      </w:r>
      <w:r>
        <w:t> - KK PEPINO Bruntál </w:t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E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KS Moravský Beroun </w:t>
      </w:r>
      <w:r>
        <w:t> - KK Lipník nad Bečvou ˝A˝</w:t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˝C˝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>KK Jiskra Rýmařov ˝B˝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>KK Jiskra Rýmařov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KS Moravský Beroun </w:t>
      </w:r>
      <w:r>
        <w:t> - TJ Horní Benešov ˝C˝</w:t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10.11.24</w:t>
      </w:r>
      <w:r>
        <w:tab/>
      </w:r>
      <w:r>
        <w:t>ne</w:t>
      </w:r>
      <w:r>
        <w:tab/>
      </w:r>
      <w:r>
        <w:t>12:30</w:t>
      </w:r>
      <w:r>
        <w:tab/>
      </w:r>
      <w:r>
        <w:t>KK Zábřeh D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KS Moravský Beroun </w:t>
      </w:r>
      <w:r>
        <w:t> - TJ Břidličná ˝A˝</w:t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KS Moravský Beroun </w:t>
      </w:r>
      <w:r>
        <w:t> - KK Šumperk ˝B˝</w:t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KS Moravský Beroun </w:t>
      </w:r>
      <w:r>
        <w:t> - TJ Odry C</w:t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>HKK Olomouc D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>HKK Olomouc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KS Moravský Beroun </w:t>
      </w:r>
      <w:r>
        <w:t> - KK Jiskra Rýmařov ˝B˝</w:t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02.02.25</w:t>
      </w:r>
      <w:r>
        <w:tab/>
      </w:r>
      <w:r>
        <w:t>ne</w:t>
      </w:r>
      <w:r>
        <w:tab/>
      </w:r>
      <w:r>
        <w:t>16:00</w:t>
      </w:r>
      <w:r>
        <w:tab/>
      </w:r>
      <w:r>
        <w:t>KK PEPINO Bruntál 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>KK Pepino Bruntál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KS Moravský Beroun </w:t>
      </w:r>
      <w:r>
        <w:t> - KK Zábřeh E</w:t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>KK Lipník nad Bečvou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KS Moravský Beroun </w:t>
      </w:r>
      <w:r>
        <w:t> - KK Zábřeh ˝C˝</w:t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˝C˝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> Horní 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16.03.25</w:t>
      </w:r>
      <w:r>
        <w:tab/>
      </w:r>
      <w:r>
        <w:t>ne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KS Moravský Beroun </w:t>
      </w:r>
      <w:r>
        <w:t> - KK Zábřeh D</w:t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16:00</w:t>
      </w:r>
      <w:r>
        <w:tab/>
      </w:r>
      <w:r>
        <w:t>TJ Břidličná ˝A˝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>TJ Kovohutě Břidličná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13:30</w:t>
      </w:r>
      <w:r>
        <w:tab/>
      </w:r>
      <w:r>
        <w:t>KK Šumperk ˝B˝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>KK Šumperk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>TJ Odry C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>TJ Odry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KS Moravský Beroun </w:t>
      </w:r>
      <w:r>
        <w:t> - HKK Olomouc D</w:t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Jiskra Rýmařov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Rýmařov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Bartákova 845/18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795 01 Rýmařov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Heblák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604 402 116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Sochor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775 081 919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Horňák Vladimír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604 221 432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hornakovalenka@seznam.cz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Srovnal Jiří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srovnaljiri@centrum.cz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Horák Aleš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605 110 269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1603ales@gmail.com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Sedlář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733 778 608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martinsedlar000@gmail.com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Hejtman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724929669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r.hejtman@seznam.cz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PEPINO Bruntál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Pepino Bruntál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Jezdecká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792 01 Bruntál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Novotný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739 736 427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JMlcak@seznam.cz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Janalík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604 579 925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tomasjanalik@seznam.cz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Lipník nad Bečvou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Lipník nad Bečvou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Svat. Čecha 1641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751 31 Lipník nad Bečvou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Peřina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606 618 600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perina1@seznam.cz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Koppa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608776599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j.koppa@seznam.cz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Smrža Zdeněk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777 050 732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zdenek.smrza@seznam.cz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Břidličná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Břidličná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Fotbalové hřiště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51 Břidličná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 Mrhal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725 051 688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ivo.mrhal@alinvest.cz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Odry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Odry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KS Moravský Beroun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KS Moravský Beroun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Opavská 653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05 Moravský Beroun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Miloslav Krchov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602 572 004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krchov.m@granitol.cz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Helena Chmelová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602 540 556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hchmelovamb@centrum.cz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