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Sitta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Sitta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 Rybník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Šumperk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Odry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Vracov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Hylváty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Sokol Vracov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SK Rybník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Jiskra Hylváty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Valašské Meziříčí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>SK Rybník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KC Zlín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</w:t>
      </w:r>
      <w:r>
        <w:t> - TJ Odry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Odry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SK Rybník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KC Zlín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KK Šumperk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Jiskra Hylváty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KC Zlín</w:t>
      </w:r>
      <w:r>
        <w:t> - TJ Jiskra Hylváty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Šumperk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 Rybník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Odry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Zábřeh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KC Zlín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Odry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Sokol Vracov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TJ Valašské Meziříčí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KK Zábřeh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KC Zlín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SK Rybník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Hylváty</w:t>
      </w:r>
      <w:r>
        <w:t> - KK Šumperk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KC Zlín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TJ Sokol Vracov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KK Šumperk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KK Zábřeh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TJ Jiskra Hylváty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SK Rybník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09:45</w:t>
      </w:r>
      <w:r>
        <w:tab/>
      </w:r>
      <w:r>
        <w:t>TJ Sokol Vracov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</w:t>
      </w:r>
      <w:r>
        <w:t> - TJ Valašské Meziříčí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>SK Rybník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Šumperk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Jiskra Hylváty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09:45</w:t>
      </w:r>
      <w:r>
        <w:tab/>
      </w:r>
      <w:r>
        <w:t/>
      </w:r>
      <w:r>
        <w:rPr>
          <w:color w:val="00B050"/>
        </w:rPr>
        <w:t>TJ Sokol Vracov</w:t>
      </w:r>
      <w:r>
        <w:t> - TJ Odry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Rybník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Valašské Meziříčí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Jiskra Hylváty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06.10.24</w:t>
      </w:r>
      <w:r>
        <w:tab/>
      </w:r>
      <w:r>
        <w:t>ne</w:t>
      </w:r>
      <w:r>
        <w:tab/>
      </w:r>
      <w:r>
        <w:t>10:00</w:t>
      </w:r>
      <w:r>
        <w:tab/>
      </w:r>
      <w:r>
        <w:t>KK Šumperk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Odry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03.11.24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Sokol Vracov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TJ Valašské Meziříčí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08.12.24</w:t>
      </w:r>
      <w:r>
        <w:tab/>
      </w:r>
      <w:r>
        <w:t>ne</w:t>
      </w:r>
      <w:r>
        <w:tab/>
      </w:r>
      <w:r>
        <w:t>10:00</w:t>
      </w:r>
      <w:r>
        <w:tab/>
      </w:r>
      <w:r>
        <w:t>TJ Jiskra Hylváty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04.02.25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Rybník</w:t>
      </w:r>
      <w:r>
        <w:t> - KK Šumperk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02.02.25</w:t>
      </w:r>
      <w:r>
        <w:tab/>
      </w:r>
      <w:r>
        <w:t>ne</w:t>
      </w:r>
      <w:r>
        <w:tab/>
      </w:r>
      <w:r>
        <w:t>10:00</w:t>
      </w:r>
      <w:r>
        <w:tab/>
      </w:r>
      <w:r>
        <w:t>TJ Odry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KK Zábřeh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Rybník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Rybník</w:t>
      </w:r>
      <w:r>
        <w:t> - KC Zlín</w:t>
      </w:r>
      <w:r>
        <w:tab/>
      </w:r>
      <w:r>
        <w:rPr>
          <w:sz w:val="14"/>
          <w:szCs w:val="14"/>
        </w:rPr>
        <w:t>TJ Sokol Rybník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607767125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volekmikin@sezanm.cz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739282402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724421916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Matějíčková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737623107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Dvorský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737511146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petr.mobilni@seznam.cz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604271238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Kolářová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724576469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katka.misarova@seznam.cz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