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Betuštiaková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Kříha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Rojdl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Gondek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Gabriela Kroupová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Soukup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Natálie Betuštiaková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Janoch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Šimková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Matulík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Vltavan Loučovice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Lok. Č.B. D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Vltavan Loučovice B</w:t>
      </w:r>
      <w:r>
        <w:t> - Lok. Č.B. D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20:30</w:t>
      </w:r>
      <w:r>
        <w:tab/>
      </w:r>
      <w:r>
        <w:t>Vltavan Loučovice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Lok. Č.B.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29.10.24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Vltavan Loučovice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Lok. Č.B. D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Lok. Č.B.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Kuželky Borovany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10.03.25</w:t>
      </w:r>
      <w:r>
        <w:tab/>
      </w:r>
      <w:r>
        <w:t>po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Lok. Č.B.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Lok. Č.B.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Spartak Trhové Sviny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Spartak Trhové Sviny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Vltavan Loučovice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Dynamo České Budějovice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Kuželky Borovany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Nové Hrady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Soběnov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Kuželky Borovany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Nová Ves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13.03.25</w:t>
      </w:r>
      <w:r>
        <w:tab/>
      </w:r>
      <w:r>
        <w:t>čt</w:t>
      </w:r>
      <w:r>
        <w:tab/>
      </w:r>
      <w:r>
        <w:t>19:00</w:t>
      </w:r>
      <w:r>
        <w:tab/>
      </w:r>
      <w:r>
        <w:t>Vltavan Loučovice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Soběnov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Lok. Č.B.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Spartak Trhové Sviny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Lok. Č.B.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Kuželky Borovany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29.10.24</w:t>
      </w:r>
      <w:r>
        <w:tab/>
      </w:r>
      <w:r>
        <w:t>út</w:t>
      </w:r>
      <w:r>
        <w:tab/>
      </w:r>
      <w:r>
        <w:t>19:00</w:t>
      </w:r>
      <w:r>
        <w:tab/>
      </w:r>
      <w:r>
        <w:t>TJ Dynamo České Budějovice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Kuželky Borovany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Spartak Trhové Sviny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Lok. Č.B.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C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Lok. Č.B.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Trhové Sviny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Ludvík Sojka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725744501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ludviksojka@gmail.com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Růžička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776332464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