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KKŽ Šternberk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Jiskra Rýmařov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Mohelnice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Pozemstav Prostějov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Horní Benešov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Spartak Přerov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Kovohutě Břidličná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KKŽ Šternberk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Šumperk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Zábřeh  ˝C˝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Přemyslovice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Jeseník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Šumperk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Mohelnice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Mohelnice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Mohelnice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Sokol Mohelnice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Jiskra Rýmařov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09.10.15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Břidličná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09.10.15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Břidličná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KKŽ Šternberk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17.11.15</w:t>
      </w:r>
      <w:r>
        <w:tab/>
      </w:r>
      <w:r>
        <w:t>út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KKŽ Šternberk ˝A˝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KKŽ Šternberk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KKŽ Šternberk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KKŽ Šternberk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Přerov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SKK Jeseník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Spartak Přerov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13:00</w:t>
      </w:r>
      <w:r>
        <w:tab/>
      </w:r>
      <w:r>
        <w:t>SKK Jeseník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13:00</w:t>
      </w:r>
      <w:r>
        <w:tab/>
      </w:r>
      <w:r>
        <w:t>KKŽ Šternberk ˝A˝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17.11.15</w:t>
      </w:r>
      <w:r>
        <w:tab/>
      </w:r>
      <w:r>
        <w:t>út</w:t>
      </w:r>
      <w:r>
        <w:tab/>
      </w:r>
      <w:r>
        <w:t>12:00</w:t>
      </w:r>
      <w:r>
        <w:tab/>
      </w:r>
      <w:r>
        <w:t>KKŽ Šternberk ˝A˝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Sokol Mohelnice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14:30</w:t>
      </w:r>
      <w:r>
        <w:tab/>
      </w:r>
      <w:r>
        <w:t>KK Šumperk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KKŽ Šternberk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Mohelnice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Jeseník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SKK Jeseník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Mohelnice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MEZ Mohelnice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Smetanova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85 Mohelnice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milan.sula@seznam.cz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Sedláček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602 503 437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sedlacek48@seznam.cz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KKŽ Šternberk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KKŽ Šternberk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1705/48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785 01 Šternberk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Paták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737854113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Ďuriš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604 504 560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duris.p@seznam.cz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Přerov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jiri.kohoutek@meopta.com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petr.vidnava@seznam.cz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