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Moravská Slávia Brno 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Moravská Slávia Brno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Rostex Vyškov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17:00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Sokol Husovice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15:00</w:t>
      </w:r>
      <w:r>
        <w:tab/>
      </w:r>
      <w:r>
        <w:t>TJ Třebíč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Česká Třebová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24.10.15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Moravská Slávia Brno ˝B˝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>TJ Rostex Vyškov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09:30</w:t>
      </w:r>
      <w:r>
        <w:tab/>
      </w:r>
      <w:r>
        <w:t>TJ Sokol Husovice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KK Moravská Slávia Brno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Třebíč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420 604 435 71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