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D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Žirovnice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Ratiškovice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BOPO Třebíč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České Budějovice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Slavonice 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