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Mistrovství Prahy 3 2017/2018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Dopravní podniky Praha B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Dopravní podniky Praha C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Konstruktiva D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Konstruktiva Praha E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SC Radotín B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Meteor Praha C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Rapid Praha A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Uhelné sklady D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Slavoj Velké Popovice B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Astra  Zahradní Město C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Praga Praha B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Praha-Vršovice C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Rudná D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 Praha B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