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Severočeská divize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Děčín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Bižuterie Jablonec n. N.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Šluknov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Doksy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Nový Bor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Údlice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Skalice u Č. Lípy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KK Louny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Kovostroj Děčín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ASK Lovosice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Liberec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VTŽ Chomutov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