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Jihomoravský KP2 sever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Réna Ivančice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Telnice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D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Veverky Brno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Doležal</w:t>
      </w:r>
      <w:r>
        <w:tab/>
      </w:r>
      <w:r>
        <w:t>26549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Doležal</w:t>
      </w:r>
      <w:r>
        <w:tab/>
      </w:r>
      <w:r>
        <w:t>26550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Devítka Brno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Ivanovice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Brno IV C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E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G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Brno Žabovřesky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Brno Židenice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 F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